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6EE" w:rsidRDefault="008246EE" w:rsidP="00F1218B">
      <w:pPr>
        <w:ind w:firstLine="709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МБОУ</w:t>
      </w:r>
      <w:r w:rsidRPr="00F1218B">
        <w:rPr>
          <w:b/>
          <w:bCs/>
          <w:sz w:val="40"/>
          <w:szCs w:val="40"/>
        </w:rPr>
        <w:t xml:space="preserve"> «Гимназия №1» им. С.М. Омарова </w:t>
      </w:r>
    </w:p>
    <w:p w:rsidR="008246EE" w:rsidRPr="00F1218B" w:rsidRDefault="008246EE" w:rsidP="00FB5958">
      <w:pPr>
        <w:ind w:firstLine="709"/>
        <w:jc w:val="both"/>
        <w:rPr>
          <w:b/>
          <w:bCs/>
          <w:sz w:val="40"/>
          <w:szCs w:val="40"/>
        </w:rPr>
      </w:pP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Pr="00F1218B" w:rsidRDefault="008246EE" w:rsidP="00FB5958">
      <w:pPr>
        <w:ind w:firstLine="709"/>
        <w:jc w:val="both"/>
        <w:rPr>
          <w:b/>
          <w:bCs/>
          <w:sz w:val="48"/>
          <w:szCs w:val="48"/>
        </w:rPr>
      </w:pPr>
    </w:p>
    <w:p w:rsidR="008246EE" w:rsidRDefault="008246EE" w:rsidP="00F1218B">
      <w:pPr>
        <w:ind w:firstLine="276"/>
        <w:jc w:val="center"/>
        <w:rPr>
          <w:sz w:val="48"/>
          <w:szCs w:val="48"/>
        </w:rPr>
      </w:pPr>
      <w:r w:rsidRPr="00F1218B">
        <w:rPr>
          <w:b/>
          <w:bCs/>
          <w:sz w:val="48"/>
          <w:szCs w:val="48"/>
        </w:rPr>
        <w:t xml:space="preserve">Единый республиканский урок, </w:t>
      </w:r>
      <w:r w:rsidRPr="00F1218B">
        <w:rPr>
          <w:sz w:val="48"/>
          <w:szCs w:val="48"/>
        </w:rPr>
        <w:t>посвященный 70-летию Победы в</w:t>
      </w:r>
    </w:p>
    <w:p w:rsidR="008246EE" w:rsidRDefault="008246EE" w:rsidP="00F1218B">
      <w:pPr>
        <w:ind w:firstLine="276"/>
        <w:jc w:val="center"/>
        <w:rPr>
          <w:sz w:val="48"/>
          <w:szCs w:val="48"/>
        </w:rPr>
      </w:pPr>
      <w:r w:rsidRPr="00F1218B">
        <w:rPr>
          <w:sz w:val="48"/>
          <w:szCs w:val="48"/>
        </w:rPr>
        <w:t>Великой Отечественной войне</w:t>
      </w:r>
    </w:p>
    <w:p w:rsidR="008246EE" w:rsidRPr="00F1218B" w:rsidRDefault="008246EE" w:rsidP="00F1218B">
      <w:pPr>
        <w:ind w:firstLine="276"/>
        <w:jc w:val="center"/>
        <w:rPr>
          <w:sz w:val="48"/>
          <w:szCs w:val="48"/>
        </w:rPr>
      </w:pPr>
      <w:r w:rsidRPr="00F1218B">
        <w:rPr>
          <w:sz w:val="48"/>
          <w:szCs w:val="48"/>
        </w:rPr>
        <w:t>1941-1945 годов</w:t>
      </w: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C028EF">
      <w:pPr>
        <w:ind w:left="707" w:firstLine="709"/>
        <w:rPr>
          <w:b/>
          <w:bCs/>
          <w:sz w:val="28"/>
          <w:szCs w:val="28"/>
        </w:rPr>
      </w:pPr>
      <w:r w:rsidRPr="004A5EF7">
        <w:rPr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307.5pt;height:215.25pt;visibility:visible">
            <v:imagedata r:id="rId5" o:title=""/>
          </v:shape>
        </w:pict>
      </w: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F1218B">
      <w:pPr>
        <w:ind w:firstLine="709"/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Учитель Арефьева О.М.</w:t>
      </w: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Pr="00610460" w:rsidRDefault="008246EE" w:rsidP="00610460">
      <w:pPr>
        <w:ind w:firstLine="709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г. Махачкала</w:t>
      </w:r>
    </w:p>
    <w:p w:rsidR="008246EE" w:rsidRDefault="008246EE" w:rsidP="00FB5958">
      <w:pPr>
        <w:ind w:firstLine="709"/>
        <w:jc w:val="both"/>
        <w:rPr>
          <w:b/>
          <w:bCs/>
          <w:sz w:val="28"/>
          <w:szCs w:val="28"/>
        </w:rPr>
      </w:pPr>
    </w:p>
    <w:p w:rsidR="008246EE" w:rsidRDefault="008246EE" w:rsidP="00C028EF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2015г</w:t>
      </w:r>
    </w:p>
    <w:p w:rsidR="008246EE" w:rsidRDefault="008246EE" w:rsidP="00FB5958">
      <w:pPr>
        <w:ind w:firstLine="709"/>
        <w:jc w:val="both"/>
        <w:rPr>
          <w:sz w:val="28"/>
          <w:szCs w:val="28"/>
        </w:rPr>
      </w:pPr>
    </w:p>
    <w:p w:rsidR="008246EE" w:rsidRDefault="008246EE" w:rsidP="00FB5958">
      <w:pPr>
        <w:ind w:firstLine="709"/>
        <w:jc w:val="both"/>
        <w:rPr>
          <w:sz w:val="28"/>
          <w:szCs w:val="28"/>
        </w:rPr>
      </w:pPr>
    </w:p>
    <w:p w:rsidR="008246EE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Тема урока: С. Наровчатов «Победа»! Мы внуки страны, победившей фашизм.</w:t>
      </w:r>
      <w:r w:rsidRPr="00610460">
        <w:rPr>
          <w:sz w:val="28"/>
          <w:szCs w:val="28"/>
        </w:rPr>
        <w:t xml:space="preserve"> </w:t>
      </w:r>
    </w:p>
    <w:p w:rsidR="008246EE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Класс: 3 класс 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Автор УМК: Г.С. Меркин, Б.Г. Меркин, С.А. Болотова «Начальная инновационная школа»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Цели: 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используя метод подводящего диалога, учитель выстраивает логическую цепь: Родина - Россия - Война - Победа - Подвиг советских людей – Память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Организационная часть проходит через все этапы урока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Мотивация на данном уроке проведена через показ видеоролика с сюжетом из военной хроники, слайд – монтажом, на котором представлены фрагменты плакатов, рисунков, портретов участников ВОВ). 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Пробудить у учащихся желание встретиться с ветеранами Великой Отечественной войны и узнать от самих участников событий о трудовых военных годах; поощрить стремление детей узнать от родителей о бабушках и дедушках – ветеранах фронта и тыла.</w:t>
      </w:r>
    </w:p>
    <w:p w:rsidR="008246EE" w:rsidRPr="00BA4DD8" w:rsidRDefault="008246EE" w:rsidP="00D04240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Главная цель урока: содействие духовно-нравственному развитию и воспитанию учащихся, формированию российской гражданской идентичности, патриотизма, уважения к Отчеству, уважению к государственным Праздникам России.</w:t>
      </w:r>
    </w:p>
    <w:p w:rsidR="008246EE" w:rsidRPr="00BA4DD8" w:rsidRDefault="008246EE" w:rsidP="00D04240">
      <w:pPr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Задачи урока</w:t>
      </w:r>
      <w:r w:rsidRPr="00BA4DD8">
        <w:rPr>
          <w:sz w:val="28"/>
          <w:szCs w:val="28"/>
        </w:rPr>
        <w:t>:</w:t>
      </w:r>
    </w:p>
    <w:p w:rsidR="008246EE" w:rsidRPr="00BA4DD8" w:rsidRDefault="008246EE" w:rsidP="00D04240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формирование у школьников российской гражданской идентичности</w:t>
      </w:r>
    </w:p>
    <w:p w:rsidR="008246EE" w:rsidRPr="00BA4DD8" w:rsidRDefault="008246EE" w:rsidP="00D04240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личности посредством изучения материалов Великой Отечественной войны 1941- 1945 г, осознание себя как гражданина российского общества, уважающего историю своей Родины и несущего ответственность за её судьбу в современном мире.</w:t>
      </w:r>
    </w:p>
    <w:p w:rsidR="008246EE" w:rsidRPr="00BA4DD8" w:rsidRDefault="008246EE" w:rsidP="00D04240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развитие у школьников чувства гордости за Россию как многонациональную, поликультурную, поликонфессиональную страну, её многонациональный народ, являющийся единственным источником власти в стране, как уникальное пространство, на территории которого веками складывались отношения добрососедства, конструктивного взаимодействия, согласия и взаимопонимания представителей различных народов;</w:t>
      </w:r>
    </w:p>
    <w:p w:rsidR="008246EE" w:rsidRPr="00BA4DD8" w:rsidRDefault="008246EE" w:rsidP="00D04240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формирование активной жизненной позиции школьников, создание педагогических условий для их гражданского самоопределения, стремления к самореализации в России;</w:t>
      </w:r>
    </w:p>
    <w:p w:rsidR="008246EE" w:rsidRPr="00BA4DD8" w:rsidRDefault="008246EE" w:rsidP="00D04240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формирование понимания сущности и воспитание уважения к таким ценностям, как ценность человеческой жизни, свободы, равноправия и достоинства людей, здоровья, опыта гуманных отношений с окружающими, негативного отношения к жестокости, насилию, нарушению прав личности;</w:t>
      </w:r>
    </w:p>
    <w:p w:rsidR="008246EE" w:rsidRPr="00BA4DD8" w:rsidRDefault="008246EE" w:rsidP="00D04240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мотивирование обучающихся к осознанному поведению на основе понимания и принятия ими морально-правовых регуляторов жизни общества и государства.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1. Мотивация к учебной деятельности 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Учитель</w:t>
      </w:r>
      <w:r w:rsidRPr="00BA4DD8">
        <w:rPr>
          <w:sz w:val="28"/>
          <w:szCs w:val="28"/>
        </w:rPr>
        <w:t xml:space="preserve"> – Ребята, посмотрите какое сегодня небо. (Сегодня небо голубое.) А какие ассоциации у вас с голубым небом? (Ответы детей: мир, спокойствие, …..)  Я хочу, чтобы над вашей головой всегда было голубое</w:t>
      </w:r>
      <w:r w:rsidRPr="00BA4DD8">
        <w:rPr>
          <w:b/>
          <w:bCs/>
          <w:sz w:val="28"/>
          <w:szCs w:val="28"/>
        </w:rPr>
        <w:t xml:space="preserve"> мирное</w:t>
      </w:r>
      <w:r w:rsidRPr="00BA4DD8">
        <w:rPr>
          <w:sz w:val="28"/>
          <w:szCs w:val="28"/>
        </w:rPr>
        <w:t xml:space="preserve"> небо!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-Сегодня у нас интересный и необычный урок.</w:t>
      </w:r>
    </w:p>
    <w:p w:rsidR="008246EE" w:rsidRPr="00BA4DD8" w:rsidRDefault="008246EE" w:rsidP="00FB595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2. Актуализация знаний и постановка проблемы а) Определение темы урока:</w:t>
      </w:r>
    </w:p>
    <w:p w:rsidR="008246EE" w:rsidRPr="00BA4DD8" w:rsidRDefault="008246EE" w:rsidP="00FB595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</w:t>
      </w:r>
      <w:r w:rsidRPr="00BA4DD8">
        <w:rPr>
          <w:b/>
          <w:bCs/>
          <w:sz w:val="28"/>
          <w:szCs w:val="28"/>
        </w:rPr>
        <w:t>Девятое мая – великая дата!</w:t>
      </w:r>
    </w:p>
    <w:p w:rsidR="008246EE" w:rsidRPr="00BA4DD8" w:rsidRDefault="008246EE" w:rsidP="00FB595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Кто знает, что было б тогда, в сорок пятом,</w:t>
      </w:r>
    </w:p>
    <w:p w:rsidR="008246EE" w:rsidRPr="00BA4DD8" w:rsidRDefault="008246EE" w:rsidP="00FB5958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Когда бы и прадеды наши и деды</w:t>
      </w:r>
    </w:p>
    <w:p w:rsidR="008246EE" w:rsidRPr="00BA4DD8" w:rsidRDefault="008246EE" w:rsidP="00FB5958">
      <w:pPr>
        <w:tabs>
          <w:tab w:val="left" w:pos="8505"/>
        </w:tabs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Для нас не добыли великой Победы! (слайд1)</w:t>
      </w:r>
    </w:p>
    <w:p w:rsidR="008246EE" w:rsidRPr="00BA4DD8" w:rsidRDefault="008246EE" w:rsidP="00FB5958">
      <w:pPr>
        <w:tabs>
          <w:tab w:val="left" w:pos="8505"/>
        </w:tabs>
        <w:ind w:firstLine="709"/>
        <w:jc w:val="both"/>
        <w:rPr>
          <w:sz w:val="28"/>
          <w:szCs w:val="28"/>
        </w:rPr>
      </w:pPr>
    </w:p>
    <w:p w:rsidR="008246EE" w:rsidRDefault="008246EE" w:rsidP="00610460">
      <w:pPr>
        <w:jc w:val="center"/>
        <w:rPr>
          <w:sz w:val="28"/>
          <w:szCs w:val="28"/>
        </w:rPr>
      </w:pPr>
      <w:r w:rsidRPr="004A5EF7">
        <w:rPr>
          <w:noProof/>
          <w:sz w:val="28"/>
          <w:szCs w:val="28"/>
        </w:rPr>
        <w:pict>
          <v:shape id="Рисунок 5" o:spid="_x0000_i1026" type="#_x0000_t75" style="width:341.25pt;height:255.75pt;visibility:visible">
            <v:imagedata r:id="rId6" o:title=""/>
          </v:shape>
        </w:pict>
      </w:r>
    </w:p>
    <w:p w:rsidR="008246EE" w:rsidRPr="00BA4DD8" w:rsidRDefault="008246EE" w:rsidP="00610460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A4DD8">
        <w:rPr>
          <w:sz w:val="28"/>
          <w:szCs w:val="28"/>
        </w:rPr>
        <w:t>О какой знаменательной дате идёт речь?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Дети. О Дне Победы, который мы будем отмечать 9 мая.</w:t>
      </w:r>
    </w:p>
    <w:p w:rsidR="008246EE" w:rsidRPr="00BA4DD8" w:rsidRDefault="008246EE" w:rsidP="00FB5958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 xml:space="preserve">Учитель. – </w:t>
      </w:r>
      <w:r w:rsidRPr="00BA4DD8">
        <w:rPr>
          <w:sz w:val="28"/>
          <w:szCs w:val="28"/>
        </w:rPr>
        <w:t xml:space="preserve">Давайте с вами ответим на вопросы. </w:t>
      </w:r>
      <w:r w:rsidRPr="00BA4DD8">
        <w:rPr>
          <w:b/>
          <w:bCs/>
          <w:sz w:val="28"/>
          <w:szCs w:val="28"/>
        </w:rPr>
        <w:t>(слайд 2)</w:t>
      </w:r>
    </w:p>
    <w:p w:rsidR="008246EE" w:rsidRPr="00BA4DD8" w:rsidRDefault="008246EE" w:rsidP="00776026">
      <w:pPr>
        <w:ind w:firstLine="708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Когда началась Великая Отечественная война?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-Какая страна напала на нашу страну?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-Почему эту войну называли Отечественной?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Сколько лет длилась война и чем она завершилась?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Учитель.</w:t>
      </w:r>
      <w:r w:rsidRPr="00BA4DD8">
        <w:rPr>
          <w:sz w:val="28"/>
          <w:szCs w:val="28"/>
        </w:rPr>
        <w:t xml:space="preserve"> -Прочитайте даты и назовите исторические события, которые произошли в нашей стране (1941г начало Великой Отечественной войны - 9 мая 1945 г. День Победы) </w:t>
      </w:r>
      <w:r w:rsidRPr="00BA4DD8">
        <w:rPr>
          <w:b/>
          <w:bCs/>
          <w:sz w:val="28"/>
          <w:szCs w:val="28"/>
        </w:rPr>
        <w:t>(слайд 3)</w:t>
      </w:r>
    </w:p>
    <w:p w:rsidR="008246EE" w:rsidRPr="00BA4DD8" w:rsidRDefault="008246EE" w:rsidP="004E4166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Учитель.</w:t>
      </w:r>
      <w:r w:rsidRPr="00BA4DD8">
        <w:rPr>
          <w:sz w:val="28"/>
          <w:szCs w:val="28"/>
        </w:rPr>
        <w:t xml:space="preserve"> - Годы Великой Отечественной войны уходят все дальше, прошло 70 лет со Дня Великой Победы, но память о тех великих, героических событиях навсегда останется в наших сердцах. Наше отечество пережило дни и месяцы смертельной опасности, и лишь колоссальное напряжение человеческих сил, мобилизация духа помогли пережить эту грозную и смертоносную трагедию.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3. </w:t>
      </w:r>
      <w:r w:rsidRPr="00BA4DD8">
        <w:rPr>
          <w:b/>
          <w:bCs/>
          <w:sz w:val="28"/>
          <w:szCs w:val="28"/>
        </w:rPr>
        <w:t>Постановка цели урока</w:t>
      </w:r>
      <w:r w:rsidRPr="00BA4DD8">
        <w:rPr>
          <w:sz w:val="28"/>
          <w:szCs w:val="28"/>
        </w:rPr>
        <w:t xml:space="preserve"> – Сегодня на уроке мы познакомимся со стихотворением Сергея Сергеевича Наровчатого – «Победа!». Откройте учебник на странице 101.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- Постарайтесь поставить цель урока:</w:t>
      </w:r>
      <w:r w:rsidRPr="00BA4DD8">
        <w:rPr>
          <w:sz w:val="28"/>
          <w:szCs w:val="28"/>
        </w:rPr>
        <w:t xml:space="preserve"> «Что нового вы должны узнать на уроке»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- Мы должны больше узнать о Победе в Великой Отечественной войне.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- Познакомиться с героями, защитниками нашей Родины.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-Узнать о памятниках, которые находятся в нашем городе.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-Ответить на вопрос почему 9 мая является праздником для каждой семьи.</w:t>
      </w:r>
    </w:p>
    <w:p w:rsidR="008246EE" w:rsidRPr="00BA4DD8" w:rsidRDefault="008246EE" w:rsidP="0097632D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 xml:space="preserve">(Слайд 4 </w:t>
      </w:r>
      <w:r w:rsidRPr="00BA4DD8">
        <w:rPr>
          <w:sz w:val="28"/>
          <w:szCs w:val="28"/>
        </w:rPr>
        <w:t>фото и автобиография С. Наровчатого</w:t>
      </w:r>
      <w:r w:rsidRPr="00BA4DD8">
        <w:rPr>
          <w:b/>
          <w:bCs/>
          <w:sz w:val="28"/>
          <w:szCs w:val="28"/>
        </w:rPr>
        <w:t>)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   </w:t>
      </w:r>
      <w:r w:rsidRPr="00BA4DD8">
        <w:rPr>
          <w:b/>
          <w:bCs/>
          <w:sz w:val="28"/>
          <w:szCs w:val="28"/>
        </w:rPr>
        <w:t>(слайд 5)</w:t>
      </w:r>
      <w:r w:rsidRPr="00BA4DD8">
        <w:rPr>
          <w:sz w:val="28"/>
          <w:szCs w:val="28"/>
        </w:rPr>
        <w:t xml:space="preserve"> Наровчатов Сергей Сергеевич родился 3 октября в городе Хвалынске Саратовской области. Детские годы провел на Волге. В 1933 вместе с родителями уехал на Колыму, где окончил магаданскую среднюю школу.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В 1937 приезжает в Москву и поступает в Институт философии, литературы и истории, одновременно учится в Литературном институте им. М. Горького, которые окончил в 1941.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С началом Отечественной войны ушел добровольцем на фронт, воевал в рядах Советской Армии, работал в редакциях армейских газет. 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В 1941 году Сергей Сергеевич Наровчатов стал  печатать свои стихи. Военная тема составляла основу его стихотворений.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Умер Сергей Сергеевич Наровчатов в 1982 году в Москве.</w:t>
      </w:r>
    </w:p>
    <w:p w:rsidR="008246EE" w:rsidRPr="00BA4DD8" w:rsidRDefault="008246EE" w:rsidP="00FB5958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4. Работа над стихотворением (слайд 6)</w:t>
      </w:r>
    </w:p>
    <w:p w:rsidR="008246EE" w:rsidRPr="00BA4DD8" w:rsidRDefault="008246EE" w:rsidP="007B055B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Первичное чтение стихотворения учителем.</w:t>
      </w:r>
    </w:p>
    <w:p w:rsidR="008246EE" w:rsidRPr="00BA4DD8" w:rsidRDefault="008246EE" w:rsidP="00FB5958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 xml:space="preserve"> Победа!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Так вот он – победы торжественный час,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Конец положивший огненным бурям, 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Ради которого каждый из нас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Грудь открывал осколкам и пулям.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Каждый сегодня, как с братом брат,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Светлей и сердечней час от часа, 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И плачет от счастья старый солдат,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Который в жизни не плакал ни разу.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На улице города – праздничный стан.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Узнав о счастливой вести мгновенно,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Целуются люди всех наций и стран, 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Освобождённые нами из плена.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Такого ещё не бывало встарь –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Пусть радость повсюду гремит,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                                   не смолкая: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Праздником мира войдёт в календарь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Праздник Победы – Девятое мая!</w:t>
      </w:r>
    </w:p>
    <w:p w:rsidR="008246EE" w:rsidRPr="00BA4DD8" w:rsidRDefault="008246EE" w:rsidP="00FB5958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Словарная работа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Ребята, в стихотворении вы встретились со словом стан, давайте найдем в толковом словаре нашего учебника толкование этого слова, стр.151.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Стан</w:t>
      </w:r>
      <w:r w:rsidRPr="00BA4DD8">
        <w:rPr>
          <w:sz w:val="28"/>
          <w:szCs w:val="28"/>
        </w:rPr>
        <w:t>-лагерь, место стояния.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-Ответьте на следующие вопросы: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Из какого «плена» наши воины освободили людей «всех наций и стран»?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Почему «старый солдат» в День Победы плачет?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Почему День Победы в нашей стране отмечает весь народ?</w:t>
      </w:r>
    </w:p>
    <w:p w:rsidR="008246EE" w:rsidRPr="00BA4DD8" w:rsidRDefault="008246EE" w:rsidP="00FB595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Назовите полную дату Дня Победы.</w:t>
      </w:r>
    </w:p>
    <w:p w:rsidR="008246EE" w:rsidRPr="00BA4DD8" w:rsidRDefault="008246EE" w:rsidP="000559A8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День Победы – праздник победы нашей страны над фашистской Германией в Великой Отечественной войне 1941-1945 годов.</w:t>
      </w:r>
    </w:p>
    <w:p w:rsidR="008246EE" w:rsidRPr="00A326E1" w:rsidRDefault="008246EE" w:rsidP="00A326E1">
      <w:pPr>
        <w:tabs>
          <w:tab w:val="left" w:pos="8505"/>
        </w:tabs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Учитель. -</w:t>
      </w:r>
      <w:r w:rsidRPr="00BA4DD8">
        <w:rPr>
          <w:sz w:val="28"/>
          <w:szCs w:val="28"/>
        </w:rPr>
        <w:t xml:space="preserve"> Много воды унесла река времени с тех пор. Заросли шрамы окопов, исчезли пепелища сожженных городов, выросли новые поколения. Но в памяти человеческой 22 июня 1941 года осталась не просто как роковая дата, но и как рубеж, начало отсчета долгих 1418 дней и ночей Великой Отечественной войны нашего народа. Они встретили войну в разном возрасте. Кто-то совсем крохой, кто-то подростком. Война застала их в столичных городах и маленьких деревеньках, дома и в гостях у бабушки, в пионерском лагере, на переднем крае и в глубоком тылу. На борьбу с врагом встал весь советский народ, и среди тех, кто защищал Родину, было очень много детей.</w:t>
      </w:r>
    </w:p>
    <w:p w:rsidR="008246EE" w:rsidRPr="00BA4DD8" w:rsidRDefault="008246EE" w:rsidP="00A463B8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Маленькие герои большой войны. (слайд 7)</w:t>
      </w:r>
    </w:p>
    <w:p w:rsidR="008246EE" w:rsidRPr="00BA4DD8" w:rsidRDefault="008246EE" w:rsidP="00A463B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Наравне со взрослым населением отважно сражались с фашистами и дети.  Они сражались рядом со старшими - отцами, братьями на море, в небе, в партизанских отрядах, в подполье.</w:t>
      </w:r>
    </w:p>
    <w:p w:rsidR="008246EE" w:rsidRPr="00BA4DD8" w:rsidRDefault="008246EE" w:rsidP="00A463B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Вот некоторые из них: Лёня Голиков, Валя Котик, Марат Казей, Зина Портнова.</w:t>
      </w:r>
    </w:p>
    <w:p w:rsidR="008246EE" w:rsidRPr="00BA4DD8" w:rsidRDefault="008246EE" w:rsidP="00A463B8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По разным данным, в боевых действиях во время Великой Отечественной войны, принимали участие до нескольких десятков тысяч несовершеннолетних. «Сыновья полка», пионеры-герои - они сражались и гибли наравне со взрослыми. За боевые заслуги они награждались орденами и медалями. </w:t>
      </w:r>
      <w:r w:rsidRPr="00BA4DD8">
        <w:rPr>
          <w:b/>
          <w:bCs/>
          <w:sz w:val="28"/>
          <w:szCs w:val="28"/>
        </w:rPr>
        <w:t>(слайд 8)</w:t>
      </w:r>
    </w:p>
    <w:p w:rsidR="008246EE" w:rsidRPr="00BA4DD8" w:rsidRDefault="008246EE" w:rsidP="00A463B8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Дагестанцы в </w:t>
      </w:r>
      <w:r w:rsidRPr="00BA4DD8">
        <w:rPr>
          <w:b/>
          <w:bCs/>
          <w:sz w:val="28"/>
          <w:szCs w:val="28"/>
        </w:rPr>
        <w:t xml:space="preserve">Великой Отечественной войне </w:t>
      </w:r>
    </w:p>
    <w:p w:rsidR="008246EE" w:rsidRPr="00BA4DD8" w:rsidRDefault="008246EE" w:rsidP="00A463B8">
      <w:pPr>
        <w:ind w:firstLine="708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Достойными представителями своего народа всегда становятся люди, в которых воплощены высокие ценности духа: мужество, стойкость, самоотверженность, верность Родине. В Великой Отечественной войне участвовало более 142 (ста сорока двух) тысяч дагестанцев, половина из них не вернулись с полей сражений. Как и вся страна, Дагестан потерял своих лучших сыновей, достойно защищающих страну. 56 человек удостоены звания Героя Советского Союза, позднее ещё двух дагестанцев нашла награда Героя России за подвиги, совершённые в годы Великой Отечественной войны, 7 воинов-дагестанцев были награждены орденами славы трех степеней. Многих из тех, кто получил самую почётную награду Советского Союза, уже нет с нами. История нашей малой Родины богата именами прославленных воинов. Среди них 5 выпускников нашей школы:</w:t>
      </w:r>
    </w:p>
    <w:p w:rsidR="008246EE" w:rsidRPr="00BA4DD8" w:rsidRDefault="008246EE" w:rsidP="000836C9">
      <w:pPr>
        <w:jc w:val="both"/>
        <w:rPr>
          <w:sz w:val="28"/>
          <w:szCs w:val="28"/>
        </w:rPr>
      </w:pPr>
      <w:r w:rsidRPr="00BA4DD8">
        <w:rPr>
          <w:sz w:val="28"/>
          <w:szCs w:val="28"/>
        </w:rPr>
        <w:t>Герои Советского Союза Шамиль Абрамов, Леонид Гальченко, Валентин Эмир</w:t>
      </w:r>
      <w:r>
        <w:rPr>
          <w:sz w:val="28"/>
          <w:szCs w:val="28"/>
        </w:rPr>
        <w:t xml:space="preserve">ов, Александр Ситковский, </w:t>
      </w:r>
      <w:r w:rsidRPr="00BA4DD8">
        <w:rPr>
          <w:sz w:val="28"/>
          <w:szCs w:val="28"/>
        </w:rPr>
        <w:t>Николай Подорожный. Для нашей школы Отечественная война - не просто история. Война остави</w:t>
      </w:r>
      <w:r>
        <w:rPr>
          <w:sz w:val="28"/>
          <w:szCs w:val="28"/>
        </w:rPr>
        <w:t>ла в жизни школы глубокий след и мы будем помнить их, и</w:t>
      </w:r>
      <w:r w:rsidRPr="00BA4DD8">
        <w:rPr>
          <w:sz w:val="28"/>
          <w:szCs w:val="28"/>
        </w:rPr>
        <w:t xml:space="preserve"> гордиться нашими героями.</w:t>
      </w:r>
    </w:p>
    <w:p w:rsidR="008246EE" w:rsidRPr="00BA4DD8" w:rsidRDefault="008246EE" w:rsidP="00BA4DD8">
      <w:pPr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Учитель.</w:t>
      </w:r>
      <w:r w:rsidRPr="00BA4DD8">
        <w:rPr>
          <w:sz w:val="28"/>
          <w:szCs w:val="28"/>
        </w:rPr>
        <w:t xml:space="preserve"> - Кто из вас расскажет о выпускниках нашей школы, которые являются Героями Советского Союза.</w:t>
      </w:r>
    </w:p>
    <w:p w:rsidR="008246EE" w:rsidRPr="00BA4DD8" w:rsidRDefault="008246EE" w:rsidP="000836C9">
      <w:pPr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>
        <w:rPr>
          <w:b/>
          <w:bCs/>
          <w:sz w:val="28"/>
          <w:szCs w:val="28"/>
          <w:lang w:eastAsia="en-US"/>
        </w:rPr>
        <w:t>Я, Абдулкадыров Гамз</w:t>
      </w:r>
      <w:r w:rsidRPr="00BA4DD8">
        <w:rPr>
          <w:b/>
          <w:bCs/>
          <w:sz w:val="28"/>
          <w:szCs w:val="28"/>
          <w:lang w:eastAsia="en-US"/>
        </w:rPr>
        <w:t xml:space="preserve">ат, хочу рассказать о Леониде Акимовиче Гальченко, который </w:t>
      </w:r>
      <w:r w:rsidRPr="00BA4DD8">
        <w:rPr>
          <w:sz w:val="28"/>
          <w:szCs w:val="28"/>
          <w:lang w:eastAsia="en-US"/>
        </w:rPr>
        <w:t>родился 2 апреля 1912 года в городе Петровск-Порт (ныне — </w:t>
      </w:r>
      <w:hyperlink r:id="rId7" w:history="1">
        <w:r w:rsidRPr="00BA4DD8">
          <w:rPr>
            <w:color w:val="000000"/>
            <w:sz w:val="28"/>
            <w:szCs w:val="28"/>
            <w:u w:val="single"/>
            <w:lang w:eastAsia="en-US"/>
          </w:rPr>
          <w:t>Махачкала</w:t>
        </w:r>
      </w:hyperlink>
      <w:r w:rsidRPr="00BA4DD8">
        <w:rPr>
          <w:color w:val="000000"/>
          <w:sz w:val="28"/>
          <w:szCs w:val="28"/>
          <w:lang w:eastAsia="en-US"/>
        </w:rPr>
        <w:t xml:space="preserve">) </w:t>
      </w:r>
      <w:r w:rsidRPr="00BA4DD8">
        <w:rPr>
          <w:sz w:val="28"/>
          <w:szCs w:val="28"/>
          <w:lang w:eastAsia="en-US"/>
        </w:rPr>
        <w:t>в многодетной семье рабочего (был шестым ребёнком). Укра</w:t>
      </w:r>
      <w:r>
        <w:rPr>
          <w:sz w:val="28"/>
          <w:szCs w:val="28"/>
          <w:lang w:eastAsia="en-US"/>
        </w:rPr>
        <w:t>инец. В детстве Лёня Гальченко ни</w:t>
      </w:r>
      <w:r w:rsidRPr="00BA4DD8">
        <w:rPr>
          <w:sz w:val="28"/>
          <w:szCs w:val="28"/>
          <w:lang w:eastAsia="en-US"/>
        </w:rPr>
        <w:t>чем особенным не отличался от своих сверстников.  Учась в школе № 1 имени Владимира Ильича Ленина, Леонид очень хорошо рисовал, выпускал стенгазету. Он был изобретателен, мастерил воздушные змеи, строил модели самолётов.  После о</w:t>
      </w:r>
      <w:r>
        <w:rPr>
          <w:sz w:val="28"/>
          <w:szCs w:val="28"/>
          <w:lang w:eastAsia="en-US"/>
        </w:rPr>
        <w:t xml:space="preserve">кончания 7 классов в 1933 году </w:t>
      </w:r>
      <w:r w:rsidRPr="00BA4DD8">
        <w:rPr>
          <w:sz w:val="28"/>
          <w:szCs w:val="28"/>
          <w:lang w:eastAsia="en-US"/>
        </w:rPr>
        <w:t>Гальченко поступил в дорожно-строительный техникум. В том же году, узнав о наборе в Краснодарскую школу сельскохозяйственной авиации, уехал туда. Незадолго до её окончания в 1933 году был направлен в Сталинградскую военную авиационную школу лётчиков. По её окончании в 1935 году получил направление в истребительный полк, базировавшийся под Ленинградом. К концу сентября 1941 года совершил 77 боевых вылетов, сбил 7 самолётов противник, за что капитану Гальченко Леониду Акимовичу присвоено звание Героя Советского Союза с вручением ордена Ленина и медали «Золотая Звезда».</w:t>
      </w:r>
    </w:p>
    <w:p w:rsidR="008246EE" w:rsidRPr="00BA4DD8" w:rsidRDefault="008246EE" w:rsidP="00A326E1">
      <w:pPr>
        <w:spacing w:after="200" w:line="276" w:lineRule="auto"/>
        <w:ind w:firstLine="360"/>
        <w:jc w:val="both"/>
        <w:rPr>
          <w:sz w:val="28"/>
          <w:szCs w:val="28"/>
          <w:lang w:eastAsia="en-US"/>
        </w:rPr>
      </w:pPr>
      <w:r w:rsidRPr="00BA4DD8">
        <w:rPr>
          <w:b/>
          <w:bCs/>
          <w:sz w:val="28"/>
          <w:szCs w:val="28"/>
          <w:lang w:eastAsia="en-US"/>
        </w:rPr>
        <w:t>Я, Гаджиев Багавудин, хочу рассказать о Николае Алексеевиче Подорожном</w:t>
      </w:r>
      <w:r w:rsidRPr="00BA4DD8">
        <w:rPr>
          <w:sz w:val="28"/>
          <w:szCs w:val="28"/>
          <w:lang w:eastAsia="en-US"/>
        </w:rPr>
        <w:t>, который родился 15 декабря 1924 года в семье рабочего. Русский.Через шесть лет его семья переехала в Махачкалу. Здесь Николай пошел в школу. Получил неполное среднее образование. В Красной Армии с августа 1942 года. Окончил курсы младших лейтенантов. В действующей армии с 1943 года. Комсорг стрелкового батальона 448-го стрелкового полка младший лейтенант Николай Подорожный отличился 22 апреля 1945 года. Во главе группы бойцов преодолел Одер севернее города Врицен (Германия). Группа захватила рубеж и в течение 24 часов удерживала его, отбивая вражеские атаки, чем содействовала форсированию реки другими подразделениями. Звание Г</w:t>
      </w:r>
      <w:r>
        <w:rPr>
          <w:sz w:val="28"/>
          <w:szCs w:val="28"/>
          <w:lang w:eastAsia="en-US"/>
        </w:rPr>
        <w:t xml:space="preserve">ероя Советского Союза ему было </w:t>
      </w:r>
      <w:r w:rsidRPr="00BA4DD8">
        <w:rPr>
          <w:sz w:val="28"/>
          <w:szCs w:val="28"/>
          <w:lang w:eastAsia="en-US"/>
        </w:rPr>
        <w:t>присвоено 15 мая 1946 года. Николай Алексеевич Подорожный умер 14 ноября 1998 года.</w:t>
      </w:r>
    </w:p>
    <w:p w:rsidR="008246EE" w:rsidRDefault="008246EE" w:rsidP="00610460">
      <w:pPr>
        <w:spacing w:after="200" w:line="276" w:lineRule="auto"/>
        <w:ind w:firstLine="360"/>
        <w:jc w:val="center"/>
        <w:rPr>
          <w:b/>
          <w:bCs/>
          <w:sz w:val="28"/>
          <w:szCs w:val="28"/>
          <w:lang w:eastAsia="en-US"/>
        </w:rPr>
      </w:pPr>
      <w:r w:rsidRPr="004A5EF7">
        <w:rPr>
          <w:b/>
          <w:bCs/>
          <w:noProof/>
          <w:sz w:val="28"/>
          <w:szCs w:val="28"/>
        </w:rPr>
        <w:pict>
          <v:shape id="Рисунок 4" o:spid="_x0000_i1027" type="#_x0000_t75" style="width:312pt;height:234pt;visibility:visible">
            <v:imagedata r:id="rId8" o:title=""/>
          </v:shape>
        </w:pict>
      </w:r>
    </w:p>
    <w:p w:rsidR="008246EE" w:rsidRPr="00BA4DD8" w:rsidRDefault="008246EE" w:rsidP="00BA4DD8">
      <w:pPr>
        <w:spacing w:after="200" w:line="276" w:lineRule="auto"/>
        <w:ind w:firstLine="360"/>
        <w:jc w:val="both"/>
        <w:rPr>
          <w:b/>
          <w:bCs/>
          <w:sz w:val="28"/>
          <w:szCs w:val="28"/>
          <w:u w:val="single"/>
          <w:lang w:eastAsia="en-US"/>
        </w:rPr>
      </w:pPr>
      <w:r w:rsidRPr="00BA4DD8">
        <w:rPr>
          <w:b/>
          <w:bCs/>
          <w:sz w:val="28"/>
          <w:szCs w:val="28"/>
          <w:lang w:eastAsia="en-US"/>
        </w:rPr>
        <w:t>Я, Алидибиров Магомедгаджи, хочу рассказать о Александре Ситковском, который</w:t>
      </w:r>
      <w:r>
        <w:rPr>
          <w:b/>
          <w:bCs/>
          <w:sz w:val="28"/>
          <w:szCs w:val="28"/>
          <w:lang w:eastAsia="en-US"/>
        </w:rPr>
        <w:tab/>
      </w:r>
      <w:r>
        <w:rPr>
          <w:b/>
          <w:bCs/>
          <w:sz w:val="28"/>
          <w:szCs w:val="28"/>
          <w:lang w:eastAsia="en-US"/>
        </w:rPr>
        <w:tab/>
      </w:r>
      <w:r w:rsidRPr="00BA4DD8">
        <w:rPr>
          <w:sz w:val="28"/>
          <w:szCs w:val="28"/>
          <w:lang w:eastAsia="en-US"/>
        </w:rPr>
        <w:t xml:space="preserve">родился 15 мая 1914г. в </w:t>
      </w:r>
      <w:r>
        <w:rPr>
          <w:sz w:val="28"/>
          <w:szCs w:val="28"/>
          <w:lang w:eastAsia="en-US"/>
        </w:rPr>
        <w:t>селе Урожайное Ставропольской</w:t>
      </w:r>
      <w:r>
        <w:rPr>
          <w:sz w:val="28"/>
          <w:szCs w:val="28"/>
          <w:lang w:eastAsia="en-US"/>
        </w:rPr>
        <w:tab/>
      </w:r>
      <w:r w:rsidRPr="00BA4DD8">
        <w:rPr>
          <w:sz w:val="28"/>
          <w:szCs w:val="28"/>
          <w:lang w:eastAsia="en-US"/>
        </w:rPr>
        <w:t>губернии.</w:t>
      </w:r>
      <w:r>
        <w:rPr>
          <w:sz w:val="28"/>
          <w:szCs w:val="28"/>
          <w:lang w:eastAsia="en-US"/>
        </w:rPr>
        <w:t xml:space="preserve"> </w:t>
      </w:r>
      <w:r w:rsidRPr="00BA4DD8">
        <w:rPr>
          <w:sz w:val="28"/>
          <w:szCs w:val="28"/>
          <w:lang w:eastAsia="en-US"/>
        </w:rPr>
        <w:t>Позже его семья переезжает в Хасавюрт, а после революции в город Махачкала.  В 1922 году поступил на учёбу в Махачкалинскую школу № 1. На фронт Александр Ситковский попал в апреле 1943 года и принял участие в боях на Кубани. 20 апреля в тяжёлом бою ему удалось сбить первые 3 вражеских истребителя, в следующем боевом вылете он сбил 2-х, а ещё через день уничтожил еще 2 фашистских бомбардировщика. За эти бои лётчик был награждён своим первым орденом - Отечественной войны 1-й степени. За мужество, отвагу и героизм, проявленные в борьбе с немецко - фашистскими захватчиками, старшему лейтенанту Ситковскому Александру Николаевичу присвоено звание Героя Советского Союза с вручением ордена Ленина и медали "Золотая Звезда".</w:t>
      </w:r>
    </w:p>
    <w:p w:rsidR="008246EE" w:rsidRPr="00BA4DD8" w:rsidRDefault="008246EE" w:rsidP="000836C9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Учитель. – А кто ещё хочет рассказать о дагестанцах - Героях Советского Союза? (О героях дагестанцах)</w:t>
      </w:r>
      <w:r w:rsidRPr="00BA4DD8">
        <w:rPr>
          <w:sz w:val="28"/>
          <w:szCs w:val="28"/>
        </w:rPr>
        <w:t xml:space="preserve">    </w:t>
      </w:r>
    </w:p>
    <w:p w:rsidR="008246EE" w:rsidRPr="00BA4DD8" w:rsidRDefault="008246EE" w:rsidP="00371FF5">
      <w:pPr>
        <w:rPr>
          <w:sz w:val="28"/>
          <w:szCs w:val="28"/>
        </w:rPr>
      </w:pPr>
      <w:r w:rsidRPr="00BA4DD8">
        <w:rPr>
          <w:sz w:val="28"/>
          <w:szCs w:val="28"/>
        </w:rPr>
        <w:t>А, Рамазанов Магомедрамазан, хочу рассказать о моём земляке дважды Герое Советского Союза Амет-хане Султане.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Селение Цовкра-1 известное всему миру как аул канатоходцев расположено на высоте около 2500 метров над уровнем моря, у подножия горы Шунудаг. Это высокогорное село является родиной дважды героя Советского Союза, заслуженного летчика-испытателя СССР, а также моей родиной.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(слайд  – фото села Цовкра-1) </w:t>
      </w:r>
    </w:p>
    <w:p w:rsidR="008246EE" w:rsidRPr="00BA4DD8" w:rsidRDefault="008246EE" w:rsidP="00371FF5">
      <w:pPr>
        <w:ind w:firstLine="708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Впервые о дважды Герое Советского Союза Амет-хане Султане я услышал от своих родителей. Родился он 25 октября 1920 года в г.Алупке в Крыму в семье лакца и крымской татарки. Родители рассказали мне о его многочисленных наградах и что благодаря его подвигам он прославил свой родной край.</w:t>
      </w:r>
    </w:p>
    <w:p w:rsidR="008246EE" w:rsidRDefault="008246EE" w:rsidP="00371FF5">
      <w:pPr>
        <w:ind w:firstLine="709"/>
        <w:jc w:val="both"/>
        <w:rPr>
          <w:sz w:val="28"/>
          <w:szCs w:val="28"/>
        </w:rPr>
      </w:pPr>
    </w:p>
    <w:p w:rsidR="008246EE" w:rsidRPr="00BA4DD8" w:rsidRDefault="008246EE" w:rsidP="00C028EF">
      <w:pPr>
        <w:ind w:firstLine="709"/>
        <w:rPr>
          <w:sz w:val="28"/>
          <w:szCs w:val="28"/>
        </w:rPr>
      </w:pPr>
      <w:r w:rsidRPr="004A5EF7">
        <w:rPr>
          <w:noProof/>
          <w:sz w:val="28"/>
          <w:szCs w:val="28"/>
        </w:rPr>
        <w:pict>
          <v:shape id="Рисунок 6" o:spid="_x0000_i1028" type="#_x0000_t75" style="width:416.25pt;height:234pt;visibility:visible">
            <v:imagedata r:id="rId9" o:title=""/>
          </v:shape>
        </w:pict>
      </w:r>
      <w:r w:rsidRPr="00BA4DD8">
        <w:rPr>
          <w:sz w:val="28"/>
          <w:szCs w:val="28"/>
        </w:rPr>
        <w:t>Мне было очень приятно узнать, что такой смелый, отважный, мудрый человек является моим земляком.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(слайд  – фото Амет-хана Султана)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О его подвигах написано много. Ученые, академики - выходцы из селения Цовкра-1 очень гордятся тем, что являются земляками Амет-хана Султана и обязательно пишут о нем в свои книгах. Академик Халилов Абдурахман Исмаилович (дядя моей матери) в своей книге «Жизнь в науке» так вспоминает о встрече организованной жителями села Цовкра-1 в 1945 году Амет-хану Султану. Он пишет: «Встречу репетировали несколько дней. По всему пути были выстелены ковры. По обеим сторонам дороги стояли дети и кричали Ура!»  (слайд  – фото книг об Амет-хане Султане)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Незадолго до своей смерти 20 января 1971 года он приезжал в Дагестан чтобы как обычно встретиться со своими земляками и ему как всегда был оказан теплый прием.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(слайд  – фото встреч Амет-хана Султана с односельчанами)</w:t>
      </w:r>
    </w:p>
    <w:p w:rsidR="008246EE" w:rsidRPr="00BA4DD8" w:rsidRDefault="008246EE" w:rsidP="00371FF5">
      <w:pPr>
        <w:ind w:firstLine="708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Его любили и уважали. Им восхищались и хотели быть похожими на него. Поэтому известие о гибели Амет-хана Султана во время испытания нового самолета 1 февраля 1971 года стало большой трагедией для всех, в том числе и для цовкринцев.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Горечь потери в какой-то мере сумел выразить известный татарский поэт Сэит-Умер Эмин, посвятивший герою поэму «Сын Алупки». Вот несколько строк из нее: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О чем, о ком вы, вести черные?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Закрыты сокола глаза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Над караулами почетными 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Пустыми стали небеса.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О чем вы струны телеграфа?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Виски мне ломит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Ложь!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Обман!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Но повторяется стократно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Вчера…Сегодня…Амет-хан…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Не верю! Будет непогода,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Плоды и травы град побьет,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Но не погибнет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Сын народа,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Покуда жив его народ!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(слайд  – фото стихотворения)</w:t>
      </w:r>
    </w:p>
    <w:p w:rsidR="008246EE" w:rsidRPr="00BA4DD8" w:rsidRDefault="008246EE" w:rsidP="00371FF5">
      <w:pPr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 Амет-хан Султан похоронен в г. Москве на Новодевичьем кладбище. По возможности цовкринцы посещают могилу Амет-хана Султана. На фото дядя моей матери и его сын. (слайд – фото памятника на кладбище)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Память об Амет-хане Султане жива в сердцах людей. Во многих городах России установлены мемориальные доски и памятники в его честь. Его именем назван горный пик в Дагестане. В ауле Цовкра-1 в 1995 году установлен памятник Амет-хану Султану.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(слайд  – фото памятников, мемориальных досок и т.д.)</w:t>
      </w:r>
    </w:p>
    <w:p w:rsidR="008246EE" w:rsidRPr="00BA4DD8" w:rsidRDefault="008246EE" w:rsidP="00371FF5">
      <w:pPr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Уже сложившимися традициями нашего села являются возложение школьниками цветов к бюсту Героя на годекане в с. Цовкра-1 в день рождения дважды героя Амет-хана Султана и 9 мая. Там же учащихся начальной школы торжественно принимают в ряды «Аметхановцев». 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</w:t>
      </w:r>
      <w:r w:rsidRPr="00BA4DD8">
        <w:rPr>
          <w:sz w:val="28"/>
          <w:szCs w:val="28"/>
        </w:rPr>
        <w:t>того в г. Махачкале ежегодно 9 мая цовкринцы собираются возле памятника Герою, где лучшим ученикам вручаются значки и удостоверения «Аметхановцев». Дети произносят клятву и читают стихи на военную тематику и фотографируются с сельчанами-фронтовиками.</w:t>
      </w:r>
    </w:p>
    <w:p w:rsidR="008246EE" w:rsidRPr="00BA4DD8" w:rsidRDefault="008246EE" w:rsidP="00371FF5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(слайд  – фото у памятников в селе и Махачкале)</w:t>
      </w:r>
    </w:p>
    <w:p w:rsidR="008246EE" w:rsidRPr="00BA4DD8" w:rsidRDefault="008246EE" w:rsidP="00371FF5">
      <w:pPr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Дело Амет-хана Султана продолжают другие. На смену таким, как он властелинам неба, приходят молодые летчики, готовые сделать все, чтобы прославить свою страну, свой народ. Нам есть, у кого учится! </w:t>
      </w:r>
    </w:p>
    <w:p w:rsidR="008246EE" w:rsidRDefault="008246EE" w:rsidP="00371FF5">
      <w:pPr>
        <w:jc w:val="both"/>
        <w:rPr>
          <w:sz w:val="28"/>
          <w:szCs w:val="28"/>
        </w:rPr>
      </w:pPr>
      <w:r w:rsidRPr="00BA4DD8">
        <w:rPr>
          <w:sz w:val="28"/>
          <w:szCs w:val="28"/>
        </w:rPr>
        <w:t>(слайд  – надпись: «Летчики не умирают, а улетают из жизни.» Бутаев Б.)</w:t>
      </w:r>
    </w:p>
    <w:p w:rsidR="008246EE" w:rsidRDefault="008246EE" w:rsidP="00A326E1">
      <w:pPr>
        <w:ind w:firstLine="708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Я</w:t>
      </w:r>
      <w:r>
        <w:rPr>
          <w:b/>
          <w:bCs/>
          <w:sz w:val="28"/>
          <w:szCs w:val="28"/>
        </w:rPr>
        <w:t xml:space="preserve">, Кардашов Магомед, </w:t>
      </w:r>
      <w:r w:rsidRPr="00BA4DD8">
        <w:rPr>
          <w:b/>
          <w:bCs/>
          <w:sz w:val="28"/>
          <w:szCs w:val="28"/>
        </w:rPr>
        <w:t>хочу рассказать о моём земляке Магомете</w:t>
      </w:r>
      <w:r>
        <w:rPr>
          <w:sz w:val="28"/>
          <w:szCs w:val="28"/>
        </w:rPr>
        <w:t> </w:t>
      </w:r>
      <w:r w:rsidRPr="00BA4DD8">
        <w:rPr>
          <w:b/>
          <w:bCs/>
          <w:sz w:val="28"/>
          <w:szCs w:val="28"/>
        </w:rPr>
        <w:t>Имадутдиновиче</w:t>
      </w:r>
      <w:r>
        <w:rPr>
          <w:b/>
          <w:bCs/>
          <w:sz w:val="28"/>
          <w:szCs w:val="28"/>
        </w:rPr>
        <w:tab/>
      </w:r>
      <w:r w:rsidRPr="00BA4DD8">
        <w:rPr>
          <w:b/>
          <w:bCs/>
          <w:sz w:val="28"/>
          <w:szCs w:val="28"/>
        </w:rPr>
        <w:t>Гаджиев</w:t>
      </w:r>
      <w:r>
        <w:rPr>
          <w:sz w:val="28"/>
          <w:szCs w:val="28"/>
        </w:rPr>
        <w:t>е, который</w:t>
      </w:r>
      <w:r>
        <w:rPr>
          <w:sz w:val="28"/>
          <w:szCs w:val="28"/>
        </w:rPr>
        <w:tab/>
        <w:t>родился</w:t>
      </w:r>
    </w:p>
    <w:p w:rsidR="008246EE" w:rsidRPr="00BA4DD8" w:rsidRDefault="008246EE" w:rsidP="00BA4DD8">
      <w:pPr>
        <w:jc w:val="both"/>
        <w:rPr>
          <w:sz w:val="28"/>
          <w:szCs w:val="28"/>
        </w:rPr>
      </w:pPr>
      <w:r w:rsidRPr="00BA4DD8">
        <w:rPr>
          <w:sz w:val="28"/>
          <w:szCs w:val="28"/>
        </w:rPr>
        <w:t>20 декабря 1907, Мегеб, </w:t>
      </w:r>
      <w:r w:rsidRPr="00BA4DD8">
        <w:rPr>
          <w:sz w:val="28"/>
          <w:szCs w:val="28"/>
          <w:u w:val="single"/>
        </w:rPr>
        <w:t>Дагестан</w:t>
      </w:r>
      <w:r w:rsidRPr="00BA4DD8">
        <w:rPr>
          <w:sz w:val="28"/>
          <w:szCs w:val="28"/>
        </w:rPr>
        <w:t>,СССР — </w:t>
      </w:r>
      <w:r>
        <w:rPr>
          <w:sz w:val="28"/>
          <w:szCs w:val="28"/>
        </w:rPr>
        <w:t>12</w:t>
      </w:r>
      <w:r>
        <w:rPr>
          <w:sz w:val="28"/>
          <w:szCs w:val="28"/>
        </w:rPr>
        <w:tab/>
      </w:r>
      <w:r w:rsidRPr="00BA4DD8">
        <w:rPr>
          <w:sz w:val="28"/>
          <w:szCs w:val="28"/>
        </w:rPr>
        <w:t xml:space="preserve">мая 1942, Баренцево море, СССР) — Герой Советского Союза, капитан 2 ранга, командир дивизиона подводных лодок Северного флота. </w:t>
      </w:r>
    </w:p>
    <w:p w:rsidR="008246EE" w:rsidRDefault="008246EE" w:rsidP="00F1218B">
      <w:pPr>
        <w:jc w:val="both"/>
        <w:rPr>
          <w:sz w:val="28"/>
          <w:szCs w:val="28"/>
        </w:rPr>
      </w:pPr>
      <w:r w:rsidRPr="004A5EF7">
        <w:rPr>
          <w:noProof/>
          <w:sz w:val="28"/>
          <w:szCs w:val="28"/>
        </w:rPr>
        <w:pict>
          <v:shape id="Рисунок 2" o:spid="_x0000_i1029" type="#_x0000_t75" style="width:426.75pt;height:240pt;visibility:visible">
            <v:imagedata r:id="rId10" o:title=""/>
          </v:shape>
        </w:pict>
      </w:r>
    </w:p>
    <w:p w:rsidR="008246EE" w:rsidRPr="00BA4DD8" w:rsidRDefault="008246EE" w:rsidP="00BA4DD8">
      <w:pPr>
        <w:ind w:firstLine="708"/>
        <w:jc w:val="both"/>
        <w:rPr>
          <w:sz w:val="28"/>
          <w:szCs w:val="28"/>
        </w:rPr>
      </w:pPr>
      <w:r w:rsidRPr="00F1218B">
        <w:rPr>
          <w:sz w:val="28"/>
          <w:szCs w:val="28"/>
        </w:rPr>
        <w:t>В </w:t>
      </w:r>
      <w:hyperlink r:id="rId11" w:history="1">
        <w:r>
          <w:rPr>
            <w:rStyle w:val="Hyperlink"/>
            <w:color w:val="auto"/>
            <w:sz w:val="28"/>
            <w:szCs w:val="28"/>
            <w:u w:val="none"/>
          </w:rPr>
          <w:t xml:space="preserve">1932 </w:t>
        </w:r>
        <w:r w:rsidRPr="00F1218B">
          <w:rPr>
            <w:rStyle w:val="Hyperlink"/>
            <w:color w:val="auto"/>
            <w:sz w:val="28"/>
            <w:szCs w:val="28"/>
            <w:u w:val="none"/>
          </w:rPr>
          <w:t>году</w:t>
        </w:r>
      </w:hyperlink>
      <w:r w:rsidRPr="00F1218B">
        <w:rPr>
          <w:sz w:val="28"/>
          <w:szCs w:val="28"/>
        </w:rPr>
        <w:t> Гаджиев окончил военно-морское училище имени </w:t>
      </w:r>
      <w:hyperlink r:id="rId12" w:history="1">
        <w:r w:rsidRPr="00F1218B">
          <w:rPr>
            <w:rStyle w:val="Hyperlink"/>
            <w:color w:val="auto"/>
            <w:sz w:val="28"/>
            <w:szCs w:val="28"/>
            <w:u w:val="none"/>
          </w:rPr>
          <w:t>М. В. Фрунзе</w:t>
        </w:r>
      </w:hyperlink>
      <w:r w:rsidRPr="00F1218B">
        <w:rPr>
          <w:sz w:val="28"/>
          <w:szCs w:val="28"/>
        </w:rPr>
        <w:t>. Был направлен на Черноморский флот и назначен командиром боево</w:t>
      </w:r>
      <w:hyperlink r:id="rId13" w:history="1">
        <w:r w:rsidRPr="00CD699C">
          <w:rPr>
            <w:rStyle w:val="Hyperlink"/>
          </w:rPr>
          <w:t>https://ru.wikipedia.org/wiki/1932_%D0%B3%D0%BE%D0%25</w:t>
        </w:r>
      </w:hyperlink>
      <w:r w:rsidRPr="00F1218B">
        <w:rPr>
          <w:sz w:val="28"/>
          <w:szCs w:val="28"/>
        </w:rPr>
        <w:t>года</w:t>
      </w:r>
      <w:r w:rsidRPr="00BA4DD8">
        <w:rPr>
          <w:sz w:val="28"/>
          <w:szCs w:val="28"/>
        </w:rPr>
        <w:t xml:space="preserve"> был назначен помощником командира на ПЛ «А-4». В 1933 году выполнял обязанности командира подводной лодки «Л-6», а в августе назначен командиром ПЛ «М-9». В 1934 году Гаджиев с ПЛ «М-9» был перебазирован на Дальний Восток. В 1936 году он был назначен командиром ПЛ «Щ-117</w:t>
      </w:r>
    </w:p>
    <w:p w:rsidR="008246EE" w:rsidRPr="00BA4DD8" w:rsidRDefault="008246EE" w:rsidP="00BA4DD8">
      <w:pPr>
        <w:ind w:firstLine="708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Великую Отечественную войну Гаджиев встретил на Северном флоте. 30 июля 1941 года ему было присвоено звание капитана 2 ранга. С начала войны Гаджиев участвовал в 12 боевых походах ПЛ дивизиона. На личном боевом счету Гаджиева к лету 1942 года числилось 10 потопленных транспортов противника. Он ввёл в практику подводников потопление транспортов противника из артиллерийских орудий, которыми были оснащены лодки типа К (2 орудия калибра 100 мм и 2 орудия по 45 мм). Кроме того, Гаджиев ввёл в традицию подводников и салют из орудия в знак того, что экипаж одержал очередную победу в море.</w:t>
      </w:r>
    </w:p>
    <w:p w:rsidR="008246EE" w:rsidRPr="00BA4DD8" w:rsidRDefault="008246EE" w:rsidP="003670C6">
      <w:pPr>
        <w:ind w:firstLine="708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12 мая 1942 года подводная лодка «К-23», на которой находился Гаджиев, была атакована вражеским самолётом и потоплена</w:t>
      </w:r>
    </w:p>
    <w:p w:rsidR="008246EE" w:rsidRPr="00BA4DD8" w:rsidRDefault="008246EE" w:rsidP="00BA4DD8">
      <w:pPr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Звание Героя Советского Союза было присвоено   посмертно. </w:t>
      </w:r>
    </w:p>
    <w:p w:rsidR="008246EE" w:rsidRPr="00BA4DD8" w:rsidRDefault="008246EE" w:rsidP="00BA4DD8">
      <w:pPr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Два ордена Ленина, Орден красного знамени, Медали. </w:t>
      </w:r>
    </w:p>
    <w:p w:rsidR="008246EE" w:rsidRPr="00BA4DD8" w:rsidRDefault="008246EE" w:rsidP="003670C6">
      <w:pPr>
        <w:ind w:firstLine="708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В честь Героя Советского Союза назван город Гаджиево в Мурманской области.</w:t>
      </w:r>
    </w:p>
    <w:p w:rsidR="008246EE" w:rsidRPr="00BA4DD8" w:rsidRDefault="008246EE" w:rsidP="00BA4DD8">
      <w:pPr>
        <w:jc w:val="both"/>
        <w:rPr>
          <w:sz w:val="28"/>
          <w:szCs w:val="28"/>
        </w:rPr>
      </w:pPr>
      <w:r w:rsidRPr="00BA4DD8">
        <w:rPr>
          <w:sz w:val="28"/>
          <w:szCs w:val="28"/>
        </w:rPr>
        <w:t>Воздвигн</w:t>
      </w:r>
      <w:r>
        <w:rPr>
          <w:sz w:val="28"/>
          <w:szCs w:val="28"/>
        </w:rPr>
        <w:t>ут памятник</w:t>
      </w:r>
      <w:r w:rsidRPr="00BA4DD8">
        <w:rPr>
          <w:sz w:val="28"/>
          <w:szCs w:val="28"/>
        </w:rPr>
        <w:t> и </w:t>
      </w:r>
      <w:r>
        <w:rPr>
          <w:sz w:val="28"/>
          <w:szCs w:val="28"/>
        </w:rPr>
        <w:t xml:space="preserve">в </w:t>
      </w:r>
      <w:r w:rsidRPr="00BA4DD8">
        <w:rPr>
          <w:sz w:val="28"/>
          <w:szCs w:val="28"/>
        </w:rPr>
        <w:t>Махачкале.</w:t>
      </w:r>
    </w:p>
    <w:p w:rsidR="008246EE" w:rsidRPr="00BA4DD8" w:rsidRDefault="008246EE" w:rsidP="00BA4DD8">
      <w:pPr>
        <w:jc w:val="both"/>
        <w:rPr>
          <w:sz w:val="28"/>
          <w:szCs w:val="28"/>
        </w:rPr>
      </w:pPr>
      <w:r w:rsidRPr="00BA4DD8">
        <w:rPr>
          <w:sz w:val="28"/>
          <w:szCs w:val="28"/>
        </w:rPr>
        <w:t>Его имя присвоено улицам в сёлах Дагестана: Чинаре, Геджухе и др.</w:t>
      </w:r>
    </w:p>
    <w:p w:rsidR="008246EE" w:rsidRPr="00BA4DD8" w:rsidRDefault="008246EE" w:rsidP="00BA4DD8">
      <w:pPr>
        <w:jc w:val="both"/>
        <w:rPr>
          <w:sz w:val="28"/>
          <w:szCs w:val="28"/>
        </w:rPr>
      </w:pPr>
      <w:r w:rsidRPr="00BA4DD8">
        <w:rPr>
          <w:sz w:val="28"/>
          <w:szCs w:val="28"/>
        </w:rPr>
        <w:t>Его именем названа плавучая база</w:t>
      </w:r>
      <w:r>
        <w:rPr>
          <w:sz w:val="28"/>
          <w:szCs w:val="28"/>
        </w:rPr>
        <w:t xml:space="preserve"> подводных лодок, </w:t>
      </w:r>
      <w:r w:rsidRPr="00BA4DD8">
        <w:rPr>
          <w:sz w:val="28"/>
          <w:szCs w:val="28"/>
        </w:rPr>
        <w:t>школа гимназия в городе Каспийске</w:t>
      </w:r>
      <w:r>
        <w:rPr>
          <w:sz w:val="28"/>
          <w:szCs w:val="28"/>
        </w:rPr>
        <w:t xml:space="preserve">, </w:t>
      </w:r>
      <w:r w:rsidRPr="00BA4DD8">
        <w:rPr>
          <w:sz w:val="28"/>
          <w:szCs w:val="28"/>
        </w:rPr>
        <w:t>школа в Москве</w:t>
      </w:r>
      <w:r>
        <w:rPr>
          <w:sz w:val="28"/>
          <w:szCs w:val="28"/>
        </w:rPr>
        <w:t xml:space="preserve">, </w:t>
      </w:r>
      <w:r w:rsidRPr="00BA4DD8">
        <w:rPr>
          <w:sz w:val="28"/>
          <w:szCs w:val="28"/>
        </w:rPr>
        <w:t xml:space="preserve">школа </w:t>
      </w:r>
      <w:r>
        <w:rPr>
          <w:sz w:val="28"/>
          <w:szCs w:val="28"/>
        </w:rPr>
        <w:t>в Нижнем Казанише Буйнакского рай</w:t>
      </w:r>
      <w:r w:rsidRPr="00BA4DD8">
        <w:rPr>
          <w:sz w:val="28"/>
          <w:szCs w:val="28"/>
        </w:rPr>
        <w:t>он</w:t>
      </w:r>
      <w:r>
        <w:rPr>
          <w:sz w:val="28"/>
          <w:szCs w:val="28"/>
        </w:rPr>
        <w:t xml:space="preserve">а и </w:t>
      </w:r>
      <w:r w:rsidRPr="00BA4DD8">
        <w:rPr>
          <w:sz w:val="28"/>
          <w:szCs w:val="28"/>
        </w:rPr>
        <w:t>школа № 8 в Избербаше.</w:t>
      </w:r>
    </w:p>
    <w:p w:rsidR="008246EE" w:rsidRPr="00BA4DD8" w:rsidRDefault="008246EE" w:rsidP="00A326E1">
      <w:pPr>
        <w:ind w:firstLine="708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Магомету Гаджиеву приписывают фразу: «Нигде нет такого равенства, какое существует на подводн</w:t>
      </w:r>
      <w:r>
        <w:rPr>
          <w:sz w:val="28"/>
          <w:szCs w:val="28"/>
        </w:rPr>
        <w:t xml:space="preserve">ой лодке, где все или побеждают, </w:t>
      </w:r>
      <w:r w:rsidRPr="00BA4DD8">
        <w:rPr>
          <w:sz w:val="28"/>
          <w:szCs w:val="28"/>
        </w:rPr>
        <w:t xml:space="preserve">или погибают». </w:t>
      </w:r>
    </w:p>
    <w:p w:rsidR="008246EE" w:rsidRPr="00BA4DD8" w:rsidRDefault="008246EE" w:rsidP="00DA0DD9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ВЕЛИКАЯ ОТЕЧЕСТВЕННАЯ ВОЙНА В ИСТОРИИ МОЕЙ СЕМЬИ</w:t>
      </w:r>
    </w:p>
    <w:p w:rsidR="008246EE" w:rsidRPr="00BA4DD8" w:rsidRDefault="008246EE" w:rsidP="00DA0DD9">
      <w:pPr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Учитель.</w:t>
      </w:r>
      <w:r w:rsidRPr="00BA4DD8">
        <w:rPr>
          <w:sz w:val="28"/>
          <w:szCs w:val="28"/>
        </w:rPr>
        <w:t xml:space="preserve"> - В России, да и в Дагестане нет практически не одной семьи, которой, в той или иной степени не коснулась бы Великая Отечественная война. Наши семьи не исключение.</w:t>
      </w:r>
    </w:p>
    <w:p w:rsidR="008246EE" w:rsidRPr="00BA4DD8" w:rsidRDefault="008246EE" w:rsidP="000836C9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Магомедова Марьям принесла в класс поздравительную открытку от президента РФ Путина В.В., которую прислали её прабабушке Богдановой Евдокии Марковне – ветерану Великой Отечественной войны. </w:t>
      </w:r>
      <w:r>
        <w:rPr>
          <w:noProof/>
        </w:rPr>
        <w:pict>
          <v:shape id="Рисунок 1" o:spid="_x0000_s1026" type="#_x0000_t75" style="position:absolute;left:0;text-align:left;margin-left:1.2pt;margin-top:48.5pt;width:290.25pt;height:217.5pt;z-index:251658240;visibility:visible;mso-position-horizontal-relative:text;mso-position-vertical-relative:text">
            <v:imagedata r:id="rId14" o:title=""/>
            <w10:wrap type="square"/>
          </v:shape>
        </w:pict>
      </w:r>
    </w:p>
    <w:p w:rsidR="008246EE" w:rsidRPr="00BA4DD8" w:rsidRDefault="008246EE" w:rsidP="00DA0DD9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Муталиев Тагир хочет рассказать о своей прабабушке Тагировой  Равзат Тагировне. – Моя прабабушка Тагирова Равзат Тагировна ребёнка-войны, когда началась война ей было всего 6 лет. Тяжёлое было время, но по словам прабабушки, люди всегда делились последним куском хлеба, жили дружно, поддерживали друг друга в тяжёлую минуту.</w:t>
      </w:r>
    </w:p>
    <w:p w:rsidR="008246EE" w:rsidRPr="00BA4DD8" w:rsidRDefault="008246EE" w:rsidP="00A326E1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Я, Нурбагандов Тимур, хочу рассказать о моём прадедушке Нурбагандове Нурбаганде Умаровиче, который  родился  в с.Сергокала РД. До войны в течение длительного времени работал председателем в с. Урахи  (Аймау-Махи) Сергокалинского района. В 1941 году добровольцем ушел на фронт, служил в звании старшего сержанта. В 1942 году домой пришло извещение, что он погиб (пропал без вести) в районе Мекензиевых гор.  Мой дедушка Нурбагандов Омар пытался узнать, где он захоронен, но найти место захоронения, так и не удалось. Прадедушке посмертно присуждена медаль «За отвагу».</w:t>
      </w:r>
    </w:p>
    <w:p w:rsidR="008246EE" w:rsidRPr="00BA4DD8" w:rsidRDefault="008246EE" w:rsidP="004E4166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Учитель.</w:t>
      </w:r>
      <w:r w:rsidRPr="00BA4DD8">
        <w:rPr>
          <w:sz w:val="28"/>
          <w:szCs w:val="28"/>
        </w:rPr>
        <w:t xml:space="preserve"> - С ликованием первый день мира праздновала вся страна. Люди, покинув дома, высыпали на улицу. Военных не спрашивали, кто они, обнимали и целовали,  качали, подбрасывали над головами людского моря. - В полночь в Москве грянул невиданный доселе салют. Было дано 30 залпов из 1000 орудий. - 70 лет прошло с того дня, как закончилась война. Но в памяти народной навсегда остались те, кто принес нам Победу в мае 1945 года. </w:t>
      </w:r>
      <w:r w:rsidRPr="00BA4DD8">
        <w:rPr>
          <w:b/>
          <w:bCs/>
          <w:sz w:val="28"/>
          <w:szCs w:val="28"/>
        </w:rPr>
        <w:t>(слайд )</w:t>
      </w:r>
    </w:p>
    <w:p w:rsidR="008246EE" w:rsidRPr="00A326E1" w:rsidRDefault="008246EE" w:rsidP="00A326E1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Дети исполняют песню «День Победы»</w:t>
      </w:r>
      <w:r w:rsidRPr="00BA4DD8">
        <w:rPr>
          <w:b/>
          <w:bCs/>
          <w:color w:val="5B6F37"/>
          <w:kern w:val="36"/>
          <w:sz w:val="28"/>
          <w:szCs w:val="28"/>
        </w:rPr>
        <w:t xml:space="preserve"> </w:t>
      </w:r>
      <w:r w:rsidRPr="00BA4DD8">
        <w:rPr>
          <w:sz w:val="28"/>
          <w:szCs w:val="28"/>
        </w:rPr>
        <w:t>музыка Давида Тухманова, слова Владимира Харитонова</w:t>
      </w:r>
    </w:p>
    <w:p w:rsidR="008246EE" w:rsidRPr="00BA4DD8" w:rsidRDefault="008246EE" w:rsidP="008E2726">
      <w:pPr>
        <w:ind w:firstLine="709"/>
        <w:jc w:val="both"/>
        <w:rPr>
          <w:sz w:val="28"/>
          <w:szCs w:val="28"/>
        </w:rPr>
      </w:pPr>
      <w:r w:rsidRPr="00BA4DD8">
        <w:rPr>
          <w:b/>
          <w:bCs/>
          <w:sz w:val="28"/>
          <w:szCs w:val="28"/>
        </w:rPr>
        <w:t>Вывод:</w:t>
      </w:r>
      <w:r w:rsidRPr="00BA4DD8">
        <w:rPr>
          <w:sz w:val="28"/>
          <w:szCs w:val="28"/>
        </w:rPr>
        <w:t xml:space="preserve"> </w:t>
      </w:r>
      <w:r w:rsidRPr="00BA4DD8">
        <w:rPr>
          <w:b/>
          <w:bCs/>
          <w:sz w:val="28"/>
          <w:szCs w:val="28"/>
        </w:rPr>
        <w:t>Жизненный пример героев навсегда останется образцом для будущих поколений. Мы, внуки и правнуки страны, победившей фашизм должны помнить о тех, кто защищал нашу Родину!</w:t>
      </w:r>
      <w:r w:rsidRPr="00BA4DD8">
        <w:rPr>
          <w:sz w:val="28"/>
          <w:szCs w:val="28"/>
        </w:rPr>
        <w:t xml:space="preserve"> </w:t>
      </w:r>
      <w:r w:rsidRPr="00BA4DD8">
        <w:rPr>
          <w:b/>
          <w:bCs/>
          <w:sz w:val="28"/>
          <w:szCs w:val="28"/>
        </w:rPr>
        <w:t>(слайд)</w:t>
      </w:r>
      <w:r w:rsidRPr="00BA4DD8">
        <w:rPr>
          <w:sz w:val="28"/>
          <w:szCs w:val="28"/>
        </w:rPr>
        <w:t xml:space="preserve">. </w:t>
      </w:r>
    </w:p>
    <w:p w:rsidR="008246EE" w:rsidRPr="00BA4DD8" w:rsidRDefault="008246EE" w:rsidP="008E2726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(Социальный ролик)</w:t>
      </w:r>
    </w:p>
    <w:p w:rsidR="008246EE" w:rsidRPr="00BA4DD8" w:rsidRDefault="008246EE" w:rsidP="00300D9B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Рефлексия.</w:t>
      </w:r>
      <w:r w:rsidRPr="00BA4DD8">
        <w:rPr>
          <w:sz w:val="28"/>
          <w:szCs w:val="28"/>
        </w:rPr>
        <w:t xml:space="preserve"> - </w:t>
      </w:r>
      <w:r w:rsidRPr="00BA4DD8">
        <w:rPr>
          <w:b/>
          <w:bCs/>
          <w:sz w:val="28"/>
          <w:szCs w:val="28"/>
        </w:rPr>
        <w:t xml:space="preserve">Что нового вы узнали в ходе урока. </w:t>
      </w:r>
    </w:p>
    <w:p w:rsidR="008246EE" w:rsidRPr="00BA4DD8" w:rsidRDefault="008246EE" w:rsidP="00300D9B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-Ребята, как вы считаете выполнили мы поставленные в начале урока задачи? </w:t>
      </w:r>
    </w:p>
    <w:p w:rsidR="008246EE" w:rsidRPr="00BA4DD8" w:rsidRDefault="008246EE" w:rsidP="00300D9B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 xml:space="preserve">- На какой самый главный вопрос мы ответили? </w:t>
      </w:r>
    </w:p>
    <w:p w:rsidR="008246EE" w:rsidRPr="00BA4DD8" w:rsidRDefault="008246EE" w:rsidP="00300D9B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Мы ответили на вопрос почему 9 мая является праздником для каждой семьи, и почему надо помнить, гордиться и чтить ветеранов.</w:t>
      </w:r>
    </w:p>
    <w:p w:rsidR="008246EE" w:rsidRPr="00BA4DD8" w:rsidRDefault="008246EE" w:rsidP="008E2726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 xml:space="preserve">Заключительное слово учителя </w:t>
      </w:r>
    </w:p>
    <w:p w:rsidR="008246EE" w:rsidRPr="00BA4DD8" w:rsidRDefault="008246EE" w:rsidP="00D743F2">
      <w:pPr>
        <w:ind w:firstLine="709"/>
        <w:jc w:val="both"/>
        <w:rPr>
          <w:sz w:val="28"/>
          <w:szCs w:val="28"/>
        </w:rPr>
      </w:pPr>
      <w:r w:rsidRPr="00BA4DD8">
        <w:rPr>
          <w:sz w:val="28"/>
          <w:szCs w:val="28"/>
        </w:rPr>
        <w:t>- Мы, внуки и правнуки страны, победившей фашизм, должны помнить о тех, кто защищал нашу страну.</w:t>
      </w:r>
    </w:p>
    <w:p w:rsidR="008246EE" w:rsidRPr="00BA4DD8" w:rsidRDefault="008246EE" w:rsidP="00D743F2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sz w:val="28"/>
          <w:szCs w:val="28"/>
        </w:rPr>
        <w:t xml:space="preserve"> </w:t>
      </w:r>
      <w:r w:rsidRPr="00BA4DD8">
        <w:rPr>
          <w:b/>
          <w:bCs/>
          <w:sz w:val="28"/>
          <w:szCs w:val="28"/>
        </w:rPr>
        <w:t>Я не напрасно беспокоюсь,</w:t>
      </w:r>
    </w:p>
    <w:p w:rsidR="008246EE" w:rsidRPr="00BA4DD8" w:rsidRDefault="008246EE" w:rsidP="00D743F2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Чтоб не забылась та война:</w:t>
      </w:r>
    </w:p>
    <w:p w:rsidR="008246EE" w:rsidRPr="00BA4DD8" w:rsidRDefault="008246EE" w:rsidP="00D743F2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Ведь эта память – наша совесть.</w:t>
      </w:r>
    </w:p>
    <w:p w:rsidR="008246EE" w:rsidRPr="00A326E1" w:rsidRDefault="008246EE" w:rsidP="00A326E1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>Она, как сила, нам нужна. (Ю. Воронов)</w:t>
      </w:r>
      <w:bookmarkStart w:id="0" w:name="_GoBack"/>
      <w:bookmarkEnd w:id="0"/>
    </w:p>
    <w:p w:rsidR="008246EE" w:rsidRPr="00BA4DD8" w:rsidRDefault="008246EE" w:rsidP="00BA4DD8">
      <w:pPr>
        <w:ind w:firstLine="709"/>
        <w:jc w:val="both"/>
        <w:rPr>
          <w:b/>
          <w:bCs/>
          <w:sz w:val="28"/>
          <w:szCs w:val="28"/>
        </w:rPr>
      </w:pPr>
      <w:r w:rsidRPr="00BA4DD8">
        <w:rPr>
          <w:b/>
          <w:bCs/>
          <w:sz w:val="28"/>
          <w:szCs w:val="28"/>
        </w:rPr>
        <w:t xml:space="preserve">Домашнее задание: </w:t>
      </w:r>
      <w:r w:rsidRPr="00BA4DD8">
        <w:rPr>
          <w:sz w:val="28"/>
          <w:szCs w:val="28"/>
        </w:rPr>
        <w:t xml:space="preserve">- Ребята, узнайте у родителей, кто из ваших родственников защищал Родину во время Великой Отечественной войны,   напишите небольшой очерк о них, просмотрите семейные фотоальбомы и найдите фотографии, попросите родителей сделать портреты  родственников - участников Великой Отечественной войны, и мы с их портретами 9 мая выйдем на демонстрацию. </w:t>
      </w:r>
    </w:p>
    <w:p w:rsidR="008246EE" w:rsidRPr="004E4166" w:rsidRDefault="008246EE" w:rsidP="004E4166">
      <w:pPr>
        <w:ind w:firstLine="709"/>
        <w:jc w:val="both"/>
        <w:rPr>
          <w:sz w:val="28"/>
          <w:szCs w:val="28"/>
        </w:rPr>
      </w:pPr>
    </w:p>
    <w:p w:rsidR="008246EE" w:rsidRPr="004E4166" w:rsidRDefault="008246EE" w:rsidP="004E4166">
      <w:pPr>
        <w:ind w:firstLine="709"/>
        <w:jc w:val="both"/>
        <w:rPr>
          <w:sz w:val="28"/>
          <w:szCs w:val="28"/>
        </w:rPr>
      </w:pPr>
    </w:p>
    <w:p w:rsidR="008246EE" w:rsidRPr="004E4166" w:rsidRDefault="008246EE" w:rsidP="004E4166">
      <w:pPr>
        <w:ind w:firstLine="709"/>
        <w:jc w:val="both"/>
        <w:rPr>
          <w:sz w:val="28"/>
          <w:szCs w:val="28"/>
        </w:rPr>
      </w:pPr>
    </w:p>
    <w:sectPr w:rsidR="008246EE" w:rsidRPr="004E4166" w:rsidSect="00332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AA5429"/>
    <w:multiLevelType w:val="multilevel"/>
    <w:tmpl w:val="01DEE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7F687FAD"/>
    <w:multiLevelType w:val="hybridMultilevel"/>
    <w:tmpl w:val="00E81708"/>
    <w:lvl w:ilvl="0" w:tplc="022C90E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6188F266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CFD0FFB6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6C08E226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6B8C3DC4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D5441B1A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F71C7160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0C0A3B50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DD96787A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9380D"/>
    <w:rsid w:val="00001942"/>
    <w:rsid w:val="00002F13"/>
    <w:rsid w:val="000559A8"/>
    <w:rsid w:val="00077D42"/>
    <w:rsid w:val="000836C9"/>
    <w:rsid w:val="001218B3"/>
    <w:rsid w:val="001C7D0F"/>
    <w:rsid w:val="00252FA9"/>
    <w:rsid w:val="00282CC2"/>
    <w:rsid w:val="00290F95"/>
    <w:rsid w:val="002A5540"/>
    <w:rsid w:val="002B74CA"/>
    <w:rsid w:val="002F6179"/>
    <w:rsid w:val="00300D9B"/>
    <w:rsid w:val="003157C7"/>
    <w:rsid w:val="00323C3E"/>
    <w:rsid w:val="00332922"/>
    <w:rsid w:val="003670C6"/>
    <w:rsid w:val="00371FF5"/>
    <w:rsid w:val="004700CD"/>
    <w:rsid w:val="004756AE"/>
    <w:rsid w:val="004A1A18"/>
    <w:rsid w:val="004A5EF7"/>
    <w:rsid w:val="004E4166"/>
    <w:rsid w:val="005D216F"/>
    <w:rsid w:val="005E061E"/>
    <w:rsid w:val="00610460"/>
    <w:rsid w:val="00634314"/>
    <w:rsid w:val="00716070"/>
    <w:rsid w:val="0076554F"/>
    <w:rsid w:val="00776026"/>
    <w:rsid w:val="007A1D72"/>
    <w:rsid w:val="007B055B"/>
    <w:rsid w:val="007C0C09"/>
    <w:rsid w:val="007C29EA"/>
    <w:rsid w:val="008246EE"/>
    <w:rsid w:val="008E2726"/>
    <w:rsid w:val="0096753A"/>
    <w:rsid w:val="0097632D"/>
    <w:rsid w:val="00A22813"/>
    <w:rsid w:val="00A326E1"/>
    <w:rsid w:val="00A463B8"/>
    <w:rsid w:val="00A9380D"/>
    <w:rsid w:val="00B01353"/>
    <w:rsid w:val="00BA4DD8"/>
    <w:rsid w:val="00C028EF"/>
    <w:rsid w:val="00C3325B"/>
    <w:rsid w:val="00C92B70"/>
    <w:rsid w:val="00CB3B09"/>
    <w:rsid w:val="00CC6A4F"/>
    <w:rsid w:val="00CD699C"/>
    <w:rsid w:val="00D04240"/>
    <w:rsid w:val="00D60AA6"/>
    <w:rsid w:val="00D743F2"/>
    <w:rsid w:val="00DA0DD9"/>
    <w:rsid w:val="00DD52E4"/>
    <w:rsid w:val="00E843F7"/>
    <w:rsid w:val="00F1218B"/>
    <w:rsid w:val="00F2243D"/>
    <w:rsid w:val="00F90EEB"/>
    <w:rsid w:val="00FB5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380D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3325B"/>
    <w:pPr>
      <w:keepNext/>
      <w:keepLines/>
      <w:spacing w:before="240"/>
      <w:outlineLvl w:val="0"/>
    </w:pPr>
    <w:rPr>
      <w:rFonts w:ascii="Cambria" w:hAnsi="Cambria" w:cs="Cambria"/>
      <w:color w:val="365F91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3325B"/>
    <w:rPr>
      <w:rFonts w:ascii="Cambria" w:hAnsi="Cambria" w:cs="Cambria"/>
      <w:color w:val="365F91"/>
      <w:sz w:val="32"/>
      <w:szCs w:val="32"/>
      <w:lang w:eastAsia="ru-RU"/>
    </w:rPr>
  </w:style>
  <w:style w:type="paragraph" w:styleId="NormalWeb">
    <w:name w:val="Normal (Web)"/>
    <w:basedOn w:val="Normal"/>
    <w:uiPriority w:val="99"/>
    <w:rsid w:val="001C7D0F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uiPriority w:val="99"/>
    <w:rsid w:val="001C7D0F"/>
  </w:style>
  <w:style w:type="character" w:styleId="Hyperlink">
    <w:name w:val="Hyperlink"/>
    <w:basedOn w:val="DefaultParagraphFont"/>
    <w:uiPriority w:val="99"/>
    <w:semiHidden/>
    <w:rsid w:val="001C7D0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F90E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90EEB"/>
    <w:rPr>
      <w:rFonts w:ascii="Segoe UI" w:hAnsi="Segoe UI" w:cs="Segoe UI"/>
      <w:sz w:val="18"/>
      <w:szCs w:val="18"/>
      <w:lang w:eastAsia="ru-RU"/>
    </w:rPr>
  </w:style>
  <w:style w:type="paragraph" w:styleId="NoSpacing">
    <w:name w:val="No Spacing"/>
    <w:uiPriority w:val="99"/>
    <w:qFormat/>
    <w:rsid w:val="00371FF5"/>
    <w:rPr>
      <w:rFonts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113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352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1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3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113523">
          <w:marLeft w:val="0"/>
          <w:marRight w:val="0"/>
          <w:marTop w:val="0"/>
          <w:marBottom w:val="0"/>
          <w:divBdr>
            <w:top w:val="single" w:sz="18" w:space="0" w:color="D61D00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529">
          <w:marLeft w:val="0"/>
          <w:marRight w:val="0"/>
          <w:marTop w:val="0"/>
          <w:marBottom w:val="0"/>
          <w:divBdr>
            <w:top w:val="single" w:sz="18" w:space="0" w:color="D61D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113521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11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1932_%D0%B3%D0%BE%D0%25%20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C%D0%B0%D1%85%D0%B0%D1%87%D0%BA%D0%B0%D0%BB%D0%B0" TargetMode="External"/><Relationship Id="rId12" Type="http://schemas.openxmlformats.org/officeDocument/2006/relationships/hyperlink" Target="https://ru.wikipedia.org/wiki/%D0%A4%D1%80%D1%83%D0%BD%D0%B7%D0%B5,_%D0%9C%D0%B8%D1%85%D0%B0%D0%B8%D0%BB_%D0%92%D0%B0%D1%81%D0%B8%D0%BB%D1%8C%D0%B5%D0%B2%D0%B8%D1%8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1932_%D0%B3%D0%BE%D0%B4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427</TotalTime>
  <Pages>12</Pages>
  <Words>3082</Words>
  <Characters>17574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</dc:creator>
  <cp:keywords/>
  <dc:description/>
  <cp:lastModifiedBy>Надежда_</cp:lastModifiedBy>
  <cp:revision>31</cp:revision>
  <cp:lastPrinted>2015-04-08T04:11:00Z</cp:lastPrinted>
  <dcterms:created xsi:type="dcterms:W3CDTF">2015-04-05T17:58:00Z</dcterms:created>
  <dcterms:modified xsi:type="dcterms:W3CDTF">2015-06-02T07:53:00Z</dcterms:modified>
</cp:coreProperties>
</file>